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C735" w14:textId="77777777" w:rsidR="008B61FF" w:rsidRDefault="00000000">
      <w:pPr>
        <w:pStyle w:val="Zkladntext"/>
        <w:ind w:left="300" w:hanging="300"/>
        <w:jc w:val="both"/>
      </w:pPr>
      <w:r>
        <w:rPr>
          <w:sz w:val="22"/>
          <w:szCs w:val="22"/>
        </w:rPr>
        <w:t>1</w:t>
      </w:r>
      <w:r>
        <w:rPr>
          <w:sz w:val="24"/>
          <w:szCs w:val="24"/>
        </w:rPr>
        <w:t xml:space="preserve">. </w:t>
      </w:r>
      <w:r>
        <w:rPr>
          <w:sz w:val="22"/>
          <w:szCs w:val="22"/>
        </w:rPr>
        <w:t>Žiadosť o súhlas na vydanie povolenia stavby malého zdroja znečisťovania ovzdušia vrátane jeho zmien</w:t>
      </w:r>
    </w:p>
    <w:p w14:paraId="2C570ED4" w14:textId="77777777" w:rsidR="008B61FF" w:rsidRDefault="00000000">
      <w:pPr>
        <w:pStyle w:val="Zkladntext2"/>
        <w:ind w:left="30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(podľa § 26 ods. 1 písm. a) zákona č.146/2023 Z.z. o ochrane ovzdušia a o zmene a doplnení niektorých zákonov)                               *)                                                                                                         </w:t>
      </w:r>
    </w:p>
    <w:p w14:paraId="22E094F0" w14:textId="77777777" w:rsidR="008B61FF" w:rsidRDefault="008B61FF">
      <w:pPr>
        <w:pStyle w:val="Zkladntext2"/>
        <w:ind w:left="300"/>
        <w:jc w:val="both"/>
        <w:rPr>
          <w:sz w:val="22"/>
          <w:szCs w:val="22"/>
        </w:rPr>
      </w:pPr>
    </w:p>
    <w:p w14:paraId="1CBE7E53" w14:textId="77777777" w:rsidR="008B61FF" w:rsidRDefault="00000000">
      <w:pPr>
        <w:pStyle w:val="Zkladntext"/>
        <w:ind w:left="300" w:hanging="300"/>
        <w:jc w:val="both"/>
      </w:pPr>
      <w:r>
        <w:rPr>
          <w:sz w:val="22"/>
          <w:szCs w:val="22"/>
        </w:rPr>
        <w:t>2. Žiadosť o súhlas na trvalé užívanie malého zdroja znečisťovania ovzdušia</w:t>
      </w:r>
      <w:r>
        <w:rPr>
          <w:b w:val="0"/>
          <w:sz w:val="22"/>
          <w:szCs w:val="22"/>
        </w:rPr>
        <w:t xml:space="preserve"> </w:t>
      </w:r>
    </w:p>
    <w:p w14:paraId="53010666" w14:textId="77777777" w:rsidR="008B61FF" w:rsidRDefault="00000000">
      <w:pPr>
        <w:pStyle w:val="Zkladntext"/>
        <w:ind w:left="284"/>
        <w:jc w:val="both"/>
      </w:pPr>
      <w:r>
        <w:rPr>
          <w:b w:val="0"/>
          <w:sz w:val="22"/>
          <w:szCs w:val="22"/>
        </w:rPr>
        <w:t>(podľa § 26 ods. 1 písm. c) zákona č.146/2023 Z.z. o ochrane ovzdušia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a o zmene a doplnení niektorých zákonov)                               *)</w:t>
      </w:r>
    </w:p>
    <w:p w14:paraId="695F657F" w14:textId="77777777" w:rsidR="008B61FF" w:rsidRDefault="008B61FF">
      <w:pPr>
        <w:pStyle w:val="Zkladntext2"/>
        <w:ind w:left="300"/>
        <w:jc w:val="both"/>
        <w:rPr>
          <w:szCs w:val="24"/>
        </w:rPr>
      </w:pPr>
    </w:p>
    <w:p w14:paraId="0BC5AF4D" w14:textId="77777777" w:rsidR="008B61FF" w:rsidRDefault="00000000">
      <w:pPr>
        <w:pStyle w:val="Zkladntext2"/>
        <w:ind w:left="300" w:hanging="30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*) nehodiace sa prečiarknite</w:t>
      </w:r>
    </w:p>
    <w:p w14:paraId="39E2E19C" w14:textId="77777777" w:rsidR="008B61FF" w:rsidRDefault="008B61FF">
      <w:pPr>
        <w:rPr>
          <w:b/>
        </w:rPr>
      </w:pPr>
    </w:p>
    <w:p w14:paraId="4FF5DFD5" w14:textId="77777777" w:rsidR="008B61FF" w:rsidRDefault="00000000">
      <w:pPr>
        <w:widowControl w:val="0"/>
        <w:ind w:left="4966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7256B">
        <w:rPr>
          <w:sz w:val="22"/>
          <w:szCs w:val="22"/>
        </w:rPr>
        <w:t xml:space="preserve">Obec </w:t>
      </w:r>
      <w:bookmarkStart w:id="0" w:name="_Hlk198708303"/>
      <w:r w:rsidR="00A7256B">
        <w:rPr>
          <w:sz w:val="22"/>
          <w:szCs w:val="22"/>
        </w:rPr>
        <w:t>Trenčiansk</w:t>
      </w:r>
      <w:r w:rsidR="00AE6C4C">
        <w:rPr>
          <w:sz w:val="22"/>
          <w:szCs w:val="22"/>
        </w:rPr>
        <w:t>a</w:t>
      </w:r>
      <w:r w:rsidR="00A7256B">
        <w:rPr>
          <w:sz w:val="22"/>
          <w:szCs w:val="22"/>
        </w:rPr>
        <w:t xml:space="preserve"> </w:t>
      </w:r>
      <w:r w:rsidR="00AE6C4C">
        <w:rPr>
          <w:sz w:val="22"/>
          <w:szCs w:val="22"/>
        </w:rPr>
        <w:t>Turná</w:t>
      </w:r>
      <w:r>
        <w:rPr>
          <w:sz w:val="22"/>
          <w:szCs w:val="22"/>
        </w:rPr>
        <w:t xml:space="preserve"> </w:t>
      </w:r>
      <w:bookmarkEnd w:id="0"/>
    </w:p>
    <w:p w14:paraId="2698D721" w14:textId="77777777" w:rsidR="008B61FF" w:rsidRDefault="00000000" w:rsidP="00A7256B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="00AE6C4C" w:rsidRPr="00AE6C4C">
        <w:rPr>
          <w:sz w:val="22"/>
          <w:szCs w:val="22"/>
        </w:rPr>
        <w:t xml:space="preserve">Trenčianska Turná </w:t>
      </w:r>
      <w:r w:rsidR="00AE6C4C">
        <w:rPr>
          <w:sz w:val="22"/>
          <w:szCs w:val="22"/>
        </w:rPr>
        <w:t>86</w:t>
      </w:r>
    </w:p>
    <w:p w14:paraId="5081E447" w14:textId="77777777" w:rsidR="008B61FF" w:rsidRDefault="00000000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="00A7256B">
        <w:rPr>
          <w:sz w:val="22"/>
          <w:szCs w:val="22"/>
        </w:rPr>
        <w:t>913 2</w:t>
      </w:r>
      <w:r w:rsidR="00AE6C4C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AE6C4C" w:rsidRPr="00AE6C4C">
        <w:rPr>
          <w:sz w:val="22"/>
          <w:szCs w:val="22"/>
        </w:rPr>
        <w:t>Trenčianska Turná</w:t>
      </w:r>
    </w:p>
    <w:p w14:paraId="221F6916" w14:textId="77777777" w:rsidR="008B61FF" w:rsidRDefault="00000000" w:rsidP="00AE6C4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0F3D0C" w14:textId="77777777" w:rsidR="00AE6C4C" w:rsidRDefault="00AE6C4C" w:rsidP="00AE6C4C">
      <w:pPr>
        <w:jc w:val="both"/>
      </w:pPr>
    </w:p>
    <w:p w14:paraId="25A5B6D9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>Žiadateľ (meno, priezvisko / názov subjektu): .........................................................................................................................................................................</w:t>
      </w:r>
    </w:p>
    <w:p w14:paraId="6164733A" w14:textId="77777777" w:rsidR="008B61FF" w:rsidRDefault="008B61FF">
      <w:pPr>
        <w:rPr>
          <w:sz w:val="22"/>
          <w:szCs w:val="22"/>
        </w:rPr>
      </w:pPr>
    </w:p>
    <w:p w14:paraId="65A57473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>adresa žiadateľa: ..............................................................................................................................................</w:t>
      </w:r>
    </w:p>
    <w:p w14:paraId="17714DB3" w14:textId="77777777" w:rsidR="008B61FF" w:rsidRDefault="008B61FF">
      <w:pPr>
        <w:rPr>
          <w:sz w:val="22"/>
          <w:szCs w:val="22"/>
        </w:rPr>
      </w:pPr>
    </w:p>
    <w:p w14:paraId="70BE9169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>telefonický kontakt, e-mail: ............................................................................................................................</w:t>
      </w:r>
    </w:p>
    <w:p w14:paraId="59DD4AA0" w14:textId="77777777" w:rsidR="008B61FF" w:rsidRDefault="008B61FF">
      <w:pPr>
        <w:rPr>
          <w:sz w:val="22"/>
          <w:szCs w:val="22"/>
        </w:rPr>
      </w:pPr>
    </w:p>
    <w:p w14:paraId="1984C21B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>Názov stavby, objektu, prevádzky: .................................................................................................................</w:t>
      </w:r>
    </w:p>
    <w:p w14:paraId="15174174" w14:textId="77777777" w:rsidR="008B61FF" w:rsidRDefault="008B61FF">
      <w:pPr>
        <w:rPr>
          <w:sz w:val="22"/>
          <w:szCs w:val="22"/>
        </w:rPr>
      </w:pPr>
    </w:p>
    <w:p w14:paraId="3836C918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>Adresa stavby, objektu, prevádzky: ................................................................................................................</w:t>
      </w:r>
    </w:p>
    <w:p w14:paraId="28CD8246" w14:textId="77777777" w:rsidR="008B61FF" w:rsidRDefault="008B61FF">
      <w:pPr>
        <w:rPr>
          <w:sz w:val="22"/>
          <w:szCs w:val="22"/>
        </w:rPr>
      </w:pPr>
    </w:p>
    <w:p w14:paraId="6F0B8820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>Parcelné číslo, katastrálne územie: .................................................................................................................</w:t>
      </w:r>
    </w:p>
    <w:p w14:paraId="28722585" w14:textId="77777777" w:rsidR="008B61FF" w:rsidRDefault="008B61FF">
      <w:pPr>
        <w:rPr>
          <w:sz w:val="22"/>
          <w:szCs w:val="22"/>
        </w:rPr>
      </w:pPr>
    </w:p>
    <w:p w14:paraId="3E161664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>Investor stavby ................................................................................................................................................</w:t>
      </w:r>
    </w:p>
    <w:p w14:paraId="7065C135" w14:textId="77777777" w:rsidR="008B61FF" w:rsidRDefault="008B61FF">
      <w:pPr>
        <w:rPr>
          <w:sz w:val="22"/>
          <w:szCs w:val="22"/>
        </w:rPr>
      </w:pPr>
    </w:p>
    <w:p w14:paraId="0AB20804" w14:textId="77777777" w:rsidR="008B61FF" w:rsidRDefault="00000000" w:rsidP="00DA4D40">
      <w:pPr>
        <w:jc w:val="both"/>
        <w:rPr>
          <w:sz w:val="22"/>
          <w:szCs w:val="22"/>
        </w:rPr>
      </w:pPr>
      <w:r>
        <w:rPr>
          <w:sz w:val="22"/>
          <w:szCs w:val="22"/>
        </w:rPr>
        <w:t>Údaje o stacionárnom zdroji, jeho zariadeniach a projektovaných kapacitách (typ, menovitý tepelný príkon, popis a pod.):</w:t>
      </w:r>
    </w:p>
    <w:p w14:paraId="6AEA3B5F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6F49503" w14:textId="77777777" w:rsidR="008B61FF" w:rsidRDefault="008B61FF">
      <w:pPr>
        <w:rPr>
          <w:sz w:val="22"/>
          <w:szCs w:val="22"/>
        </w:rPr>
      </w:pPr>
    </w:p>
    <w:p w14:paraId="60056456" w14:textId="77777777" w:rsidR="005F25D6" w:rsidRDefault="005F25D6">
      <w:pPr>
        <w:rPr>
          <w:sz w:val="22"/>
          <w:szCs w:val="22"/>
        </w:rPr>
      </w:pPr>
    </w:p>
    <w:p w14:paraId="49E725B0" w14:textId="77777777" w:rsidR="008B61FF" w:rsidRDefault="008B61FF">
      <w:pPr>
        <w:rPr>
          <w:sz w:val="22"/>
          <w:szCs w:val="22"/>
        </w:rPr>
      </w:pPr>
    </w:p>
    <w:p w14:paraId="439DA0BC" w14:textId="77777777" w:rsidR="008B61FF" w:rsidRDefault="008B61FF">
      <w:pPr>
        <w:rPr>
          <w:sz w:val="22"/>
          <w:szCs w:val="22"/>
        </w:rPr>
      </w:pPr>
    </w:p>
    <w:p w14:paraId="112C374C" w14:textId="77777777" w:rsidR="008B61FF" w:rsidRDefault="008B61FF">
      <w:pPr>
        <w:rPr>
          <w:sz w:val="22"/>
          <w:szCs w:val="22"/>
        </w:rPr>
      </w:pPr>
    </w:p>
    <w:p w14:paraId="685220C5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DA4D40">
        <w:rPr>
          <w:sz w:val="22"/>
          <w:szCs w:val="22"/>
        </w:rPr>
        <w:t> Trenčiansk</w:t>
      </w:r>
      <w:r w:rsidR="005F25D6">
        <w:rPr>
          <w:sz w:val="22"/>
          <w:szCs w:val="22"/>
        </w:rPr>
        <w:t>ej</w:t>
      </w:r>
      <w:r w:rsidR="00DA4D40">
        <w:rPr>
          <w:sz w:val="22"/>
          <w:szCs w:val="22"/>
        </w:rPr>
        <w:t xml:space="preserve"> </w:t>
      </w:r>
      <w:r w:rsidR="005F25D6">
        <w:rPr>
          <w:sz w:val="22"/>
          <w:szCs w:val="22"/>
        </w:rPr>
        <w:t>Turnej</w:t>
      </w:r>
      <w:r w:rsidR="00DA4D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...........................  </w:t>
      </w:r>
    </w:p>
    <w:p w14:paraId="31C00E51" w14:textId="77777777" w:rsidR="008B61FF" w:rsidRDefault="008B61FF">
      <w:pPr>
        <w:rPr>
          <w:sz w:val="22"/>
          <w:szCs w:val="22"/>
        </w:rPr>
      </w:pPr>
    </w:p>
    <w:p w14:paraId="2FF210B8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..........................................................</w:t>
      </w:r>
    </w:p>
    <w:p w14:paraId="74782DC5" w14:textId="77777777" w:rsidR="008B61FF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podpis (pečiatka)</w:t>
      </w:r>
    </w:p>
    <w:p w14:paraId="4180D0FB" w14:textId="77777777" w:rsidR="008B61FF" w:rsidRDefault="008B61FF">
      <w:pPr>
        <w:rPr>
          <w:sz w:val="22"/>
          <w:szCs w:val="22"/>
        </w:rPr>
      </w:pPr>
    </w:p>
    <w:p w14:paraId="05DE151D" w14:textId="77777777" w:rsidR="008B61FF" w:rsidRDefault="008B61FF">
      <w:pPr>
        <w:rPr>
          <w:sz w:val="17"/>
          <w:szCs w:val="17"/>
        </w:rPr>
      </w:pPr>
    </w:p>
    <w:p w14:paraId="33DCAA8A" w14:textId="77777777" w:rsidR="008B61FF" w:rsidRDefault="008B61FF">
      <w:pPr>
        <w:pStyle w:val="Pta"/>
        <w:rPr>
          <w:rFonts w:ascii="Arial Black" w:hAnsi="Arial Black"/>
          <w:sz w:val="10"/>
          <w:szCs w:val="10"/>
        </w:rPr>
      </w:pPr>
    </w:p>
    <w:p w14:paraId="33874208" w14:textId="77777777" w:rsidR="008B61FF" w:rsidRDefault="00000000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Prílohy: </w:t>
      </w:r>
    </w:p>
    <w:p w14:paraId="66FCF4D6" w14:textId="77777777" w:rsidR="008B61FF" w:rsidRDefault="00000000">
      <w:pPr>
        <w:pStyle w:val="Odsekzoznamu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situácia (umiestnenie stavby)</w:t>
      </w:r>
    </w:p>
    <w:p w14:paraId="11499DF8" w14:textId="77777777" w:rsidR="008B61FF" w:rsidRDefault="00000000">
      <w:pPr>
        <w:pStyle w:val="Odsekzoznamu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časť projektovej dokumentácie vykurovanie (v prípade, že sa jedná o kotol na tuhé palivo, kotol na zemný plyn, krb a pod.)</w:t>
      </w:r>
    </w:p>
    <w:p w14:paraId="503DFFF8" w14:textId="77777777" w:rsidR="008B61FF" w:rsidRDefault="00000000">
      <w:pPr>
        <w:pStyle w:val="Odsekzoznamu"/>
        <w:numPr>
          <w:ilvl w:val="0"/>
          <w:numId w:val="1"/>
        </w:numPr>
        <w:ind w:left="284" w:hanging="284"/>
        <w:jc w:val="both"/>
      </w:pPr>
      <w:r>
        <w:rPr>
          <w:sz w:val="22"/>
          <w:szCs w:val="22"/>
        </w:rPr>
        <w:t>technický výkres z časti projektovej dokumentácie „Architektúra“ s um</w:t>
      </w:r>
      <w:r>
        <w:rPr>
          <w:color w:val="000000"/>
          <w:sz w:val="22"/>
          <w:szCs w:val="22"/>
        </w:rPr>
        <w:t>iestnením ústia komína podľa platnej STN EN 15287-1 a</w:t>
      </w:r>
      <w:r>
        <w:rPr>
          <w:sz w:val="22"/>
          <w:szCs w:val="22"/>
        </w:rPr>
        <w:t xml:space="preserve"> pôdorys podlažia so zakresleným malým zdrojom znečisťovania ovzdušia (plynový kotol, krb a pod.),</w:t>
      </w:r>
    </w:p>
    <w:p w14:paraId="7591B4DE" w14:textId="77777777" w:rsidR="008B61FF" w:rsidRDefault="00000000">
      <w:pPr>
        <w:pStyle w:val="Odsekzoznamu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splnomocnenie na zastupovanie (v prípade ak stavebník je zastúpený žiadateľom),  </w:t>
      </w:r>
    </w:p>
    <w:p w14:paraId="71D49870" w14:textId="77777777" w:rsidR="008B61FF" w:rsidRDefault="00000000">
      <w:pPr>
        <w:pStyle w:val="Odsekzoznamu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v prípade žiadosti o súhlas na užívanie priložiť podklady podľa prílohy č.6 ods.5 zákona č.146/2023 Z.z. o ochrane ovzdušia a o zmene a doplnení niektorých zákonov,</w:t>
      </w:r>
    </w:p>
    <w:p w14:paraId="03E90132" w14:textId="77777777" w:rsidR="008B61FF" w:rsidRDefault="00000000">
      <w:pPr>
        <w:pStyle w:val="Odsekzoznamu"/>
        <w:numPr>
          <w:ilvl w:val="0"/>
          <w:numId w:val="1"/>
        </w:numPr>
        <w:ind w:left="284" w:hanging="284"/>
        <w:jc w:val="both"/>
      </w:pPr>
      <w:r>
        <w:rPr>
          <w:sz w:val="22"/>
          <w:szCs w:val="22"/>
          <w:u w:val="single"/>
        </w:rPr>
        <w:t>na vyzvanie</w:t>
      </w:r>
      <w:r>
        <w:rPr>
          <w:sz w:val="22"/>
          <w:szCs w:val="22"/>
        </w:rPr>
        <w:t xml:space="preserve"> </w:t>
      </w:r>
      <w:r w:rsidR="009E4150">
        <w:rPr>
          <w:sz w:val="22"/>
          <w:szCs w:val="22"/>
        </w:rPr>
        <w:t xml:space="preserve">Obce </w:t>
      </w:r>
      <w:r w:rsidR="00AE6C4C" w:rsidRPr="00AE6C4C">
        <w:rPr>
          <w:sz w:val="22"/>
          <w:szCs w:val="22"/>
        </w:rPr>
        <w:t xml:space="preserve">Trenčianska Turná </w:t>
      </w:r>
      <w:r>
        <w:rPr>
          <w:sz w:val="22"/>
          <w:szCs w:val="22"/>
        </w:rPr>
        <w:t xml:space="preserve">je žiadateľ podľa §26 ods.3 zákona č.146/2023 Z. z. o ochrane ovzdušia a o zmene a doplnení niektorých zákonov povinný  priložiť k žiadosti  </w:t>
      </w:r>
      <w:r>
        <w:rPr>
          <w:sz w:val="22"/>
          <w:szCs w:val="22"/>
          <w:u w:val="single"/>
        </w:rPr>
        <w:t>odborný posudok</w:t>
      </w:r>
      <w:r>
        <w:rPr>
          <w:sz w:val="22"/>
          <w:szCs w:val="22"/>
        </w:rPr>
        <w:t xml:space="preserve">.  </w:t>
      </w:r>
    </w:p>
    <w:p w14:paraId="1CDF7C0F" w14:textId="77777777" w:rsidR="008B61FF" w:rsidRDefault="008B61FF">
      <w:pPr>
        <w:pStyle w:val="Pta"/>
        <w:rPr>
          <w:rFonts w:ascii="Arial Black" w:hAnsi="Arial Black"/>
          <w:sz w:val="10"/>
          <w:szCs w:val="10"/>
        </w:rPr>
      </w:pPr>
    </w:p>
    <w:p w14:paraId="44A71B53" w14:textId="77777777" w:rsidR="008B61FF" w:rsidRDefault="008B61FF">
      <w:pPr>
        <w:pStyle w:val="Pta"/>
        <w:rPr>
          <w:rFonts w:ascii="Arial Black" w:hAnsi="Arial Black"/>
          <w:sz w:val="10"/>
          <w:szCs w:val="10"/>
        </w:rPr>
      </w:pPr>
    </w:p>
    <w:sectPr w:rsidR="008B61FF">
      <w:pgSz w:w="11906" w:h="16838"/>
      <w:pgMar w:top="709" w:right="1133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73AD" w14:textId="77777777" w:rsidR="00827200" w:rsidRDefault="00827200">
      <w:r>
        <w:separator/>
      </w:r>
    </w:p>
  </w:endnote>
  <w:endnote w:type="continuationSeparator" w:id="0">
    <w:p w14:paraId="4EE0E0F8" w14:textId="77777777" w:rsidR="00827200" w:rsidRDefault="0082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EF88" w14:textId="77777777" w:rsidR="00827200" w:rsidRDefault="00827200">
      <w:r>
        <w:rPr>
          <w:color w:val="000000"/>
        </w:rPr>
        <w:separator/>
      </w:r>
    </w:p>
  </w:footnote>
  <w:footnote w:type="continuationSeparator" w:id="0">
    <w:p w14:paraId="6AD13458" w14:textId="77777777" w:rsidR="00827200" w:rsidRDefault="00827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87E"/>
    <w:multiLevelType w:val="multilevel"/>
    <w:tmpl w:val="E19471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1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FF"/>
    <w:rsid w:val="0009284C"/>
    <w:rsid w:val="003D7E02"/>
    <w:rsid w:val="005F25D6"/>
    <w:rsid w:val="00705D7E"/>
    <w:rsid w:val="00827200"/>
    <w:rsid w:val="008B61FF"/>
    <w:rsid w:val="008F56D1"/>
    <w:rsid w:val="009E4150"/>
    <w:rsid w:val="00A7256B"/>
    <w:rsid w:val="00AE6C4C"/>
    <w:rsid w:val="00C34963"/>
    <w:rsid w:val="00D81F56"/>
    <w:rsid w:val="00DA4D40"/>
    <w:rsid w:val="00EC1160"/>
    <w:rsid w:val="00EC52C6"/>
    <w:rsid w:val="00EF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8FC9"/>
  <w15:docId w15:val="{4FE67383-0E86-4601-B1C2-A935B699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overflowPunct w:val="0"/>
      <w:autoSpaceDE w:val="0"/>
      <w:autoSpaceDN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b/>
      <w:sz w:val="28"/>
    </w:rPr>
  </w:style>
  <w:style w:type="character" w:customStyle="1" w:styleId="ZkladntextChar">
    <w:name w:val="Základný text Char"/>
    <w:rPr>
      <w:rFonts w:ascii="Times New Roman" w:eastAsia="Times New Roman" w:hAnsi="Times New Roman" w:cs="Times New Roman"/>
      <w:b/>
      <w:kern w:val="0"/>
      <w:sz w:val="28"/>
      <w:szCs w:val="20"/>
      <w:lang w:eastAsia="sk-SK"/>
    </w:rPr>
  </w:style>
  <w:style w:type="paragraph" w:styleId="Zkladntext2">
    <w:name w:val="Body Text 2"/>
    <w:basedOn w:val="Normlny"/>
    <w:rPr>
      <w:b/>
    </w:rPr>
  </w:style>
  <w:style w:type="character" w:customStyle="1" w:styleId="Zkladntext2Char">
    <w:name w:val="Základný text 2 Char"/>
    <w:rPr>
      <w:rFonts w:ascii="Times New Roman" w:eastAsia="Times New Roman" w:hAnsi="Times New Roman" w:cs="Times New Roman"/>
      <w:b/>
      <w:kern w:val="0"/>
      <w:sz w:val="24"/>
      <w:szCs w:val="20"/>
      <w:lang w:eastAsia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rFonts w:ascii="Times New Roman" w:eastAsia="Times New Roman" w:hAnsi="Times New Roman" w:cs="Times New Roman"/>
      <w:kern w:val="0"/>
      <w:sz w:val="24"/>
      <w:szCs w:val="20"/>
      <w:lang w:eastAsia="sk-SK"/>
    </w:rPr>
  </w:style>
  <w:style w:type="character" w:styleId="slostrany">
    <w:name w:val="page number"/>
    <w:rPr>
      <w:rFonts w:cs="Times New Roman"/>
    </w:rPr>
  </w:style>
  <w:style w:type="paragraph" w:styleId="Odsekzoznamu">
    <w:name w:val="List Paragraph"/>
    <w:basedOn w:val="Normlny"/>
    <w:pPr>
      <w:ind w:left="720"/>
    </w:pPr>
  </w:style>
  <w:style w:type="character" w:styleId="Hypertextovprepojenie">
    <w:name w:val="Hyperlink"/>
    <w:rPr>
      <w:color w:val="0000FF"/>
      <w:u w:val="single"/>
    </w:rPr>
  </w:style>
  <w:style w:type="character" w:styleId="Nevyrieenzmienka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súhlas - malý zdroj znečistenia ovzdušia_3</vt:lpstr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súhlas - malý zdroj znečistenia ovzdušia_3</dc:title>
  <dc:subject/>
  <dc:creator>Plešová Iveta, Mgr.</dc:creator>
  <cp:keywords/>
  <dc:description/>
  <cp:lastModifiedBy>Pouzivatel</cp:lastModifiedBy>
  <cp:revision>2</cp:revision>
  <cp:lastPrinted>2023-10-06T09:35:00Z</cp:lastPrinted>
  <dcterms:created xsi:type="dcterms:W3CDTF">2026-02-17T14:09:00Z</dcterms:created>
  <dcterms:modified xsi:type="dcterms:W3CDTF">2026-02-17T14:09:00Z</dcterms:modified>
</cp:coreProperties>
</file>